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B572" w14:textId="1D16DAA1" w:rsidR="007B76F5" w:rsidRDefault="007B76F5" w:rsidP="002C368C">
      <w:pPr>
        <w:spacing w:before="0" w:after="0"/>
        <w:ind w:left="3544" w:firstLine="142"/>
        <w:jc w:val="both"/>
        <w:rPr>
          <w:b/>
        </w:rPr>
      </w:pPr>
    </w:p>
    <w:p w14:paraId="10CE2117" w14:textId="24EE0A75" w:rsidR="001A0B61" w:rsidRDefault="001A0B61" w:rsidP="002C368C">
      <w:pPr>
        <w:spacing w:before="0" w:after="0"/>
        <w:ind w:left="3544" w:firstLine="142"/>
        <w:jc w:val="both"/>
        <w:rPr>
          <w:b/>
        </w:rPr>
      </w:pPr>
    </w:p>
    <w:p w14:paraId="5B13EE3D" w14:textId="77777777" w:rsidR="001A0B61" w:rsidRDefault="001A0B61" w:rsidP="002C368C">
      <w:pPr>
        <w:spacing w:before="0" w:after="0"/>
        <w:ind w:left="3544" w:firstLine="142"/>
        <w:jc w:val="both"/>
        <w:rPr>
          <w:b/>
        </w:rPr>
      </w:pPr>
    </w:p>
    <w:p w14:paraId="57E94E42" w14:textId="279E2448" w:rsidR="00182128" w:rsidRPr="00521CDA" w:rsidRDefault="00182128" w:rsidP="002C368C">
      <w:pPr>
        <w:spacing w:before="0" w:after="0"/>
        <w:ind w:left="3544" w:firstLine="142"/>
        <w:jc w:val="both"/>
        <w:rPr>
          <w:b/>
          <w:lang w:val="en-US"/>
        </w:rPr>
      </w:pPr>
      <w:r w:rsidRPr="00521CDA">
        <w:rPr>
          <w:b/>
        </w:rPr>
        <w:t>ДО</w:t>
      </w:r>
    </w:p>
    <w:p w14:paraId="0C9360D5" w14:textId="39A31BD5" w:rsidR="00182128" w:rsidRDefault="00FF60B2" w:rsidP="00FF60B2">
      <w:pPr>
        <w:spacing w:before="0" w:after="0"/>
        <w:ind w:left="3686" w:firstLine="0"/>
        <w:jc w:val="both"/>
        <w:rPr>
          <w:b/>
        </w:rPr>
      </w:pPr>
      <w:r>
        <w:rPr>
          <w:b/>
        </w:rPr>
        <w:t xml:space="preserve">Г-ЖА КРИСТИНА СИДОРОВА </w:t>
      </w:r>
    </w:p>
    <w:p w14:paraId="416F98CA" w14:textId="7D09D0FE" w:rsidR="00FF60B2" w:rsidRPr="001A0B61" w:rsidRDefault="00FF60B2" w:rsidP="00FF60B2">
      <w:pPr>
        <w:spacing w:before="0" w:after="0"/>
        <w:ind w:left="3686" w:firstLine="0"/>
        <w:jc w:val="both"/>
        <w:rPr>
          <w:b/>
        </w:rPr>
      </w:pPr>
      <w:r>
        <w:rPr>
          <w:b/>
        </w:rPr>
        <w:t>ОБЛАСТЕН УПРАВИТЕЛ НА ОБЛАСТ ГАБРОВО</w:t>
      </w:r>
    </w:p>
    <w:p w14:paraId="124C2375" w14:textId="74917B96" w:rsidR="00D665BF" w:rsidRDefault="00D665BF" w:rsidP="001A0B61">
      <w:pPr>
        <w:spacing w:before="0" w:after="0"/>
        <w:ind w:firstLine="0"/>
        <w:jc w:val="both"/>
        <w:rPr>
          <w:b/>
        </w:rPr>
      </w:pPr>
    </w:p>
    <w:p w14:paraId="49CC7F07" w14:textId="728441B2" w:rsidR="00FF60B2" w:rsidRPr="00FF60B2" w:rsidRDefault="00D665BF" w:rsidP="00FF60B2">
      <w:pPr>
        <w:spacing w:before="0" w:after="0"/>
        <w:ind w:left="3686" w:hanging="283"/>
        <w:jc w:val="both"/>
        <w:rPr>
          <w:b/>
        </w:rPr>
      </w:pPr>
      <w:r>
        <w:rPr>
          <w:b/>
        </w:rPr>
        <w:tab/>
      </w:r>
      <w:r w:rsidR="00FF60B2">
        <w:rPr>
          <w:b/>
        </w:rPr>
        <w:t xml:space="preserve">Г-Н </w:t>
      </w:r>
      <w:r w:rsidR="00FF60B2" w:rsidRPr="00FF60B2">
        <w:rPr>
          <w:b/>
        </w:rPr>
        <w:t>ИВАН ИВАНОВ</w:t>
      </w:r>
    </w:p>
    <w:p w14:paraId="7795AFE3" w14:textId="651F6791" w:rsidR="00A960F1" w:rsidRDefault="00FF60B2" w:rsidP="00FF60B2">
      <w:pPr>
        <w:spacing w:before="0" w:after="0"/>
        <w:ind w:left="3686" w:firstLine="0"/>
        <w:jc w:val="both"/>
        <w:rPr>
          <w:b/>
        </w:rPr>
      </w:pPr>
      <w:r w:rsidRPr="00FF60B2">
        <w:rPr>
          <w:b/>
        </w:rPr>
        <w:t>КМЕТ НА ОБЩИНА СЕВЛИЕВО</w:t>
      </w:r>
    </w:p>
    <w:p w14:paraId="760A9561" w14:textId="0C011B94" w:rsidR="00C60C60" w:rsidRDefault="00D665BF" w:rsidP="00C60C60">
      <w:pPr>
        <w:spacing w:before="0" w:after="0"/>
        <w:ind w:left="3686" w:hanging="283"/>
        <w:jc w:val="both"/>
        <w:rPr>
          <w:b/>
        </w:rPr>
      </w:pPr>
      <w:r>
        <w:rPr>
          <w:b/>
        </w:rPr>
        <w:tab/>
      </w:r>
    </w:p>
    <w:p w14:paraId="218BAE85" w14:textId="050E51E4" w:rsidR="00FF60B2" w:rsidRPr="00C60C60" w:rsidRDefault="00FF60B2" w:rsidP="00C60C60">
      <w:pPr>
        <w:spacing w:before="0" w:after="0"/>
        <w:ind w:left="3686" w:hanging="283"/>
        <w:jc w:val="both"/>
        <w:rPr>
          <w:b/>
          <w:lang w:val="en-US"/>
        </w:rPr>
      </w:pPr>
      <w:r>
        <w:rPr>
          <w:b/>
        </w:rPr>
        <w:tab/>
        <w:t>МИНИСТЕРСТВОТО НА ЗЕМЕДЕЛИЕТО И ХРАНИТЕ</w:t>
      </w:r>
    </w:p>
    <w:p w14:paraId="6108EB6A" w14:textId="77777777" w:rsidR="001113E9" w:rsidRDefault="001113E9" w:rsidP="002B51B9">
      <w:pPr>
        <w:spacing w:before="0" w:after="0"/>
        <w:ind w:left="-567" w:right="1701" w:firstLine="4253"/>
        <w:jc w:val="both"/>
        <w:rPr>
          <w:b/>
        </w:rPr>
      </w:pPr>
    </w:p>
    <w:p w14:paraId="0CF6933D" w14:textId="5D715CFB" w:rsidR="00182128" w:rsidRPr="00182128" w:rsidRDefault="001113E9" w:rsidP="002B51B9">
      <w:pPr>
        <w:spacing w:before="0" w:after="0"/>
        <w:ind w:left="-567" w:right="1701" w:firstLine="4253"/>
        <w:jc w:val="both"/>
        <w:rPr>
          <w:b/>
        </w:rPr>
      </w:pPr>
      <w:r>
        <w:rPr>
          <w:b/>
        </w:rPr>
        <w:t>КОПИЕ</w:t>
      </w:r>
    </w:p>
    <w:p w14:paraId="4B7B6F92" w14:textId="3C6A30E3" w:rsidR="00C60C60" w:rsidRPr="00C60C60" w:rsidRDefault="00C60C60" w:rsidP="00484C1E">
      <w:pPr>
        <w:spacing w:before="0" w:after="0"/>
        <w:ind w:left="3686" w:hanging="283"/>
        <w:jc w:val="both"/>
        <w:rPr>
          <w:b/>
        </w:rPr>
      </w:pPr>
      <w:r>
        <w:rPr>
          <w:b/>
        </w:rPr>
        <w:t xml:space="preserve">     </w:t>
      </w:r>
      <w:r w:rsidR="001113E9" w:rsidRPr="00C60C60">
        <w:rPr>
          <w:b/>
        </w:rPr>
        <w:t>Г-</w:t>
      </w:r>
      <w:r w:rsidR="001113E9">
        <w:rPr>
          <w:b/>
        </w:rPr>
        <w:t>ЖА</w:t>
      </w:r>
      <w:r w:rsidR="001113E9" w:rsidRPr="00C60C60">
        <w:rPr>
          <w:b/>
        </w:rPr>
        <w:t xml:space="preserve"> </w:t>
      </w:r>
      <w:r w:rsidR="001113E9" w:rsidRPr="001113E9">
        <w:rPr>
          <w:b/>
        </w:rPr>
        <w:t>АННА-МАРИЯ ИВАНОВА</w:t>
      </w:r>
    </w:p>
    <w:p w14:paraId="17224D8B" w14:textId="622C33DA" w:rsidR="0001057E" w:rsidRPr="00182128" w:rsidRDefault="00484C1E" w:rsidP="001113E9">
      <w:pPr>
        <w:spacing w:before="0" w:after="0"/>
        <w:ind w:left="3686" w:hanging="283"/>
        <w:jc w:val="both"/>
        <w:rPr>
          <w:b/>
        </w:rPr>
      </w:pPr>
      <w:r>
        <w:rPr>
          <w:b/>
        </w:rPr>
        <w:t xml:space="preserve">   </w:t>
      </w:r>
      <w:r w:rsidR="001113E9">
        <w:rPr>
          <w:b/>
        </w:rPr>
        <w:tab/>
      </w:r>
      <w:r>
        <w:rPr>
          <w:b/>
        </w:rPr>
        <w:t xml:space="preserve"> </w:t>
      </w:r>
      <w:r w:rsidR="001113E9">
        <w:rPr>
          <w:b/>
        </w:rPr>
        <w:t>електронен адрес:</w:t>
      </w:r>
      <w:r>
        <w:rPr>
          <w:b/>
        </w:rPr>
        <w:t xml:space="preserve"> </w:t>
      </w:r>
      <w:r w:rsidR="001113E9" w:rsidRPr="001113E9">
        <w:rPr>
          <w:b/>
        </w:rPr>
        <w:t>anna_maria9707@abv.bg</w:t>
      </w:r>
    </w:p>
    <w:p w14:paraId="27CDB792" w14:textId="7F8848C0" w:rsidR="001A0B61" w:rsidRDefault="00C60C60" w:rsidP="001113E9">
      <w:pPr>
        <w:spacing w:before="0" w:after="0"/>
        <w:ind w:left="3686" w:firstLine="0"/>
        <w:jc w:val="both"/>
        <w:rPr>
          <w:b/>
        </w:rPr>
      </w:pPr>
      <w:r w:rsidRPr="00C60C60">
        <w:rPr>
          <w:b/>
        </w:rPr>
        <w:t xml:space="preserve"> </w:t>
      </w:r>
    </w:p>
    <w:p w14:paraId="2ABC4F59" w14:textId="656196AA" w:rsidR="00182128" w:rsidRDefault="00182128" w:rsidP="001A0B61">
      <w:pPr>
        <w:spacing w:before="240" w:after="0"/>
        <w:ind w:left="2552" w:right="425" w:hanging="1418"/>
        <w:jc w:val="both"/>
      </w:pPr>
      <w:r w:rsidRPr="00182128">
        <w:rPr>
          <w:b/>
        </w:rPr>
        <w:t>ОТНОСНО:</w:t>
      </w:r>
      <w:r w:rsidRPr="00182128">
        <w:t xml:space="preserve"> Заявление за достъп до обществена информация с вх. № 94-00-</w:t>
      </w:r>
      <w:r w:rsidR="001113E9">
        <w:t>133</w:t>
      </w:r>
      <w:r w:rsidR="00BD75D7">
        <w:t>/</w:t>
      </w:r>
      <w:r w:rsidR="001113E9">
        <w:t>09</w:t>
      </w:r>
      <w:r w:rsidR="00971C9F">
        <w:t>.</w:t>
      </w:r>
      <w:r w:rsidRPr="00182128">
        <w:t>0</w:t>
      </w:r>
      <w:r w:rsidR="001113E9">
        <w:t>7</w:t>
      </w:r>
      <w:r w:rsidR="00500ACB">
        <w:t>.2026</w:t>
      </w:r>
      <w:r w:rsidRPr="00182128">
        <w:t xml:space="preserve"> г. на Министерството на регионалното развитие и благоустройството (МРРБ)</w:t>
      </w:r>
    </w:p>
    <w:p w14:paraId="518F8F33" w14:textId="26A77BCB" w:rsidR="007B76F5" w:rsidRDefault="007B76F5" w:rsidP="007B76F5">
      <w:pPr>
        <w:spacing w:before="240" w:after="0"/>
        <w:ind w:left="142" w:right="425"/>
        <w:jc w:val="both"/>
      </w:pPr>
    </w:p>
    <w:p w14:paraId="60D25682" w14:textId="3C721434" w:rsidR="007B76F5" w:rsidRDefault="00182128" w:rsidP="007B76F5">
      <w:pPr>
        <w:spacing w:before="240"/>
        <w:ind w:left="142" w:right="425"/>
        <w:rPr>
          <w:b/>
        </w:rPr>
      </w:pPr>
      <w:r w:rsidRPr="00182128">
        <w:rPr>
          <w:b/>
        </w:rPr>
        <w:t>УВАЖАЕМИ ГОСПОЖИ И ГОСПОДА,</w:t>
      </w:r>
    </w:p>
    <w:p w14:paraId="75F980F2" w14:textId="00698613" w:rsidR="00BA233C" w:rsidRPr="001113E9" w:rsidRDefault="00182128" w:rsidP="00FC6F7C">
      <w:pPr>
        <w:ind w:left="142" w:right="425"/>
        <w:jc w:val="both"/>
      </w:pPr>
      <w:r w:rsidRPr="00182128">
        <w:t>На основание чл. 32, ал. 1, във връзка с чл. 3, ал. 1 от Закона за достъп до обществена информация, приложено Ви изпращаме по компетентност постъпило в МРРБ заявление за достъп до обществ</w:t>
      </w:r>
      <w:r w:rsidR="007730FD">
        <w:t xml:space="preserve">ена информация с вх. </w:t>
      </w:r>
      <w:r w:rsidR="001113E9" w:rsidRPr="00182128">
        <w:t>94-00-</w:t>
      </w:r>
      <w:r w:rsidR="001113E9">
        <w:t>133/09.</w:t>
      </w:r>
      <w:r w:rsidR="001113E9" w:rsidRPr="00182128">
        <w:t>0</w:t>
      </w:r>
      <w:r w:rsidR="001113E9">
        <w:t>7.2026</w:t>
      </w:r>
      <w:r w:rsidR="001113E9" w:rsidRPr="00182128">
        <w:t xml:space="preserve"> г.</w:t>
      </w:r>
      <w:r w:rsidRPr="00182128">
        <w:t>, подадено от</w:t>
      </w:r>
      <w:r w:rsidR="001113E9">
        <w:t xml:space="preserve"> г-жа</w:t>
      </w:r>
      <w:r w:rsidR="001113E9" w:rsidRPr="001113E9">
        <w:t xml:space="preserve"> Анна-Мария Тихомирова Иванова</w:t>
      </w:r>
      <w:r w:rsidR="001113E9">
        <w:t xml:space="preserve">, </w:t>
      </w:r>
      <w:r w:rsidRPr="00182128">
        <w:t xml:space="preserve"> </w:t>
      </w:r>
      <w:r w:rsidR="00FC6F7C" w:rsidRPr="00FC6F7C">
        <w:t xml:space="preserve">с адрес за кореспонденция: </w:t>
      </w:r>
      <w:r w:rsidR="001113E9" w:rsidRPr="001113E9">
        <w:rPr>
          <w:lang w:eastAsia="en-US"/>
        </w:rPr>
        <w:t xml:space="preserve">гр. </w:t>
      </w:r>
      <w:r w:rsidR="001113E9" w:rsidRPr="001113E9">
        <w:rPr>
          <w:lang w:eastAsia="en-US"/>
        </w:rPr>
        <w:lastRenderedPageBreak/>
        <w:t xml:space="preserve">София, кв. Драгалевци, ул. „Петър Динеков“ 8А, </w:t>
      </w:r>
      <w:r w:rsidR="001113E9">
        <w:rPr>
          <w:lang w:eastAsia="en-US"/>
        </w:rPr>
        <w:t>и електронен</w:t>
      </w:r>
      <w:r w:rsidR="001113E9" w:rsidRPr="001113E9">
        <w:rPr>
          <w:lang w:eastAsia="en-US"/>
        </w:rPr>
        <w:t xml:space="preserve"> адрес: anna_maria9707@abv.bg</w:t>
      </w:r>
      <w:r w:rsidR="001113E9">
        <w:rPr>
          <w:lang w:eastAsia="en-US"/>
        </w:rPr>
        <w:t>,</w:t>
      </w:r>
    </w:p>
    <w:p w14:paraId="7B614244" w14:textId="77777777" w:rsidR="00834052" w:rsidRPr="006C4E1E" w:rsidRDefault="00834052" w:rsidP="007B76F5">
      <w:pPr>
        <w:ind w:left="142" w:right="425"/>
        <w:jc w:val="both"/>
        <w:rPr>
          <w:lang w:val="en-US"/>
        </w:rPr>
      </w:pPr>
    </w:p>
    <w:p w14:paraId="7624083C" w14:textId="447274D9" w:rsidR="00182128" w:rsidRPr="00F7332D" w:rsidRDefault="00182128" w:rsidP="007B76F5">
      <w:pPr>
        <w:ind w:left="142" w:right="425"/>
        <w:jc w:val="both"/>
        <w:rPr>
          <w:lang w:val="en-US"/>
        </w:rPr>
      </w:pPr>
      <w:r w:rsidRPr="00182128">
        <w:rPr>
          <w:b/>
        </w:rPr>
        <w:t>ПРИЛОЖЕНИЕ</w:t>
      </w:r>
      <w:r w:rsidRPr="00182128">
        <w:t>: съгласно текста.</w:t>
      </w:r>
    </w:p>
    <w:p w14:paraId="1852E1F4" w14:textId="77777777" w:rsidR="00FE114D" w:rsidRDefault="00655974" w:rsidP="00B60D4C">
      <w:pPr>
        <w:spacing w:before="0" w:after="0"/>
        <w:ind w:left="2693"/>
        <w:rPr>
          <w:b/>
        </w:rPr>
      </w:pPr>
      <w:r>
        <w:rPr>
          <w:b/>
        </w:rPr>
        <w:t xml:space="preserve">                     </w:t>
      </w:r>
      <w:r w:rsidR="00057E1C">
        <w:rPr>
          <w:b/>
        </w:rPr>
        <w:tab/>
        <w:t xml:space="preserve">   </w:t>
      </w:r>
    </w:p>
    <w:p w14:paraId="5F363448" w14:textId="25B44A31" w:rsidR="00D65E77" w:rsidRPr="00EE47E0" w:rsidRDefault="00D65E77" w:rsidP="00D65E77">
      <w:pPr>
        <w:spacing w:before="0" w:after="0"/>
        <w:ind w:left="3403"/>
        <w:rPr>
          <w:b/>
        </w:rPr>
      </w:pPr>
      <w:r>
        <w:rPr>
          <w:b/>
        </w:rPr>
        <w:t xml:space="preserve">   СТЕФИ БЕДНИКОВА - СТОЯНОВА</w:t>
      </w:r>
    </w:p>
    <w:p w14:paraId="3D808479" w14:textId="77777777" w:rsidR="00D65E77" w:rsidRDefault="00D65E77" w:rsidP="00D65E77">
      <w:pPr>
        <w:spacing w:before="0" w:after="0"/>
        <w:ind w:left="3119" w:firstLine="426"/>
        <w:jc w:val="center"/>
        <w:rPr>
          <w:b/>
        </w:rPr>
      </w:pPr>
      <w:r>
        <w:rPr>
          <w:b/>
        </w:rPr>
        <w:t xml:space="preserve"> ГЛАВЕН ЮРИСКОНСУЛТ</w:t>
      </w:r>
      <w:r w:rsidRPr="00732892">
        <w:rPr>
          <w:b/>
        </w:rPr>
        <w:t xml:space="preserve"> </w:t>
      </w:r>
      <w:r>
        <w:rPr>
          <w:b/>
        </w:rPr>
        <w:t>В ДИРЕКЦИЯ „ПРАВНА”</w:t>
      </w:r>
    </w:p>
    <w:p w14:paraId="0666F964" w14:textId="77777777" w:rsidR="00D65E77" w:rsidRDefault="00D65E77" w:rsidP="00D65E77">
      <w:pPr>
        <w:spacing w:before="0" w:after="0"/>
        <w:ind w:left="3119" w:firstLine="426"/>
        <w:rPr>
          <w:sz w:val="18"/>
          <w:szCs w:val="18"/>
        </w:rPr>
      </w:pPr>
      <w:r>
        <w:rPr>
          <w:sz w:val="18"/>
          <w:szCs w:val="18"/>
        </w:rPr>
        <w:t xml:space="preserve">              (На основание Заповед № РД-02-14-</w:t>
      </w:r>
      <w:r w:rsidRPr="006B1C3F">
        <w:rPr>
          <w:sz w:val="18"/>
          <w:szCs w:val="18"/>
        </w:rPr>
        <w:t>2193/11.06</w:t>
      </w:r>
      <w:r w:rsidRPr="006B1C3F">
        <w:rPr>
          <w:sz w:val="18"/>
          <w:szCs w:val="18"/>
          <w:lang w:val="ru-RU"/>
        </w:rPr>
        <w:t>.2026</w:t>
      </w:r>
      <w:r w:rsidRPr="006B1C3F">
        <w:rPr>
          <w:sz w:val="18"/>
          <w:szCs w:val="18"/>
        </w:rPr>
        <w:t xml:space="preserve"> г.</w:t>
      </w:r>
      <w:r>
        <w:rPr>
          <w:sz w:val="18"/>
          <w:szCs w:val="18"/>
        </w:rPr>
        <w:t xml:space="preserve"> на</w:t>
      </w:r>
    </w:p>
    <w:p w14:paraId="377A263A" w14:textId="77777777" w:rsidR="00D65E77" w:rsidRDefault="00D65E77" w:rsidP="00D65E77">
      <w:pPr>
        <w:spacing w:before="0" w:after="0"/>
        <w:ind w:left="3119" w:firstLine="42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062F9D">
        <w:rPr>
          <w:sz w:val="18"/>
          <w:szCs w:val="18"/>
        </w:rPr>
        <w:t>министър</w:t>
      </w:r>
      <w:r>
        <w:rPr>
          <w:sz w:val="18"/>
          <w:szCs w:val="18"/>
        </w:rPr>
        <w:t>а</w:t>
      </w:r>
      <w:r w:rsidRPr="00062F9D">
        <w:rPr>
          <w:sz w:val="18"/>
          <w:szCs w:val="18"/>
        </w:rPr>
        <w:t xml:space="preserve"> на регионалното развитие и благоустройството)</w:t>
      </w:r>
    </w:p>
    <w:p w14:paraId="57BE824F" w14:textId="67A05371" w:rsidR="00CF4C02" w:rsidRDefault="00CF4C02" w:rsidP="00D65E77">
      <w:pPr>
        <w:spacing w:before="0" w:after="0"/>
        <w:ind w:left="2693"/>
        <w:rPr>
          <w:sz w:val="18"/>
          <w:szCs w:val="18"/>
        </w:rPr>
      </w:pPr>
    </w:p>
    <w:p w14:paraId="3E3E0FB4" w14:textId="4A396216" w:rsidR="00F860CC" w:rsidRDefault="002A2E6F" w:rsidP="005A13BB">
      <w:pPr>
        <w:spacing w:before="240" w:after="0"/>
        <w:ind w:left="3119" w:hanging="3119"/>
        <w:rPr>
          <w:sz w:val="18"/>
          <w:szCs w:val="18"/>
        </w:rPr>
      </w:pPr>
      <w:r w:rsidRPr="00D459E0">
        <w:rPr>
          <w:b/>
          <w:i/>
        </w:rPr>
        <w:t>Формат на електронен подпис: .p7s</w:t>
      </w:r>
    </w:p>
    <w:sectPr w:rsidR="00F860CC" w:rsidSect="00421D2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4" w:right="1274" w:bottom="567" w:left="1418" w:header="993" w:footer="38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5C8AE" w14:textId="77777777" w:rsidR="003B1F54" w:rsidRDefault="003B1F54">
      <w:r>
        <w:separator/>
      </w:r>
    </w:p>
  </w:endnote>
  <w:endnote w:type="continuationSeparator" w:id="0">
    <w:p w14:paraId="68AD2166" w14:textId="77777777" w:rsidR="003B1F54" w:rsidRDefault="003B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427853125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860082579"/>
          <w:docPartObj>
            <w:docPartGallery w:val="Page Numbers (Top of Page)"/>
            <w:docPartUnique/>
          </w:docPartObj>
        </w:sdtPr>
        <w:sdtContent>
          <w:p w14:paraId="75792870" w14:textId="1F1A78FB" w:rsidR="00D022AC" w:rsidRPr="00D03606" w:rsidRDefault="00D03606">
            <w:pPr>
              <w:pStyle w:val="Footer"/>
              <w:jc w:val="right"/>
              <w:rPr>
                <w:sz w:val="22"/>
                <w:szCs w:val="22"/>
              </w:rPr>
            </w:pPr>
            <w:r w:rsidRPr="00D03606">
              <w:rPr>
                <w:sz w:val="22"/>
                <w:szCs w:val="22"/>
              </w:rPr>
              <w:t>Стр.</w:t>
            </w:r>
            <w:r w:rsidR="00D022AC" w:rsidRPr="00D03606">
              <w:rPr>
                <w:sz w:val="22"/>
                <w:szCs w:val="22"/>
              </w:rPr>
              <w:t xml:space="preserve"> </w:t>
            </w:r>
            <w:r w:rsidR="00D022AC" w:rsidRPr="00D03606">
              <w:rPr>
                <w:bCs/>
                <w:sz w:val="22"/>
                <w:szCs w:val="22"/>
              </w:rPr>
              <w:fldChar w:fldCharType="begin"/>
            </w:r>
            <w:r w:rsidR="00D022AC" w:rsidRPr="00D03606">
              <w:rPr>
                <w:bCs/>
                <w:sz w:val="22"/>
                <w:szCs w:val="22"/>
              </w:rPr>
              <w:instrText xml:space="preserve"> PAGE </w:instrText>
            </w:r>
            <w:r w:rsidR="00D022AC" w:rsidRPr="00D03606">
              <w:rPr>
                <w:bCs/>
                <w:sz w:val="22"/>
                <w:szCs w:val="22"/>
              </w:rPr>
              <w:fldChar w:fldCharType="separate"/>
            </w:r>
            <w:r w:rsidR="00BA37C5">
              <w:rPr>
                <w:bCs/>
                <w:noProof/>
                <w:sz w:val="22"/>
                <w:szCs w:val="22"/>
              </w:rPr>
              <w:t>2</w:t>
            </w:r>
            <w:r w:rsidR="00D022AC" w:rsidRPr="00D03606">
              <w:rPr>
                <w:bCs/>
                <w:sz w:val="22"/>
                <w:szCs w:val="22"/>
              </w:rPr>
              <w:fldChar w:fldCharType="end"/>
            </w:r>
            <w:r w:rsidR="00421D29">
              <w:rPr>
                <w:sz w:val="22"/>
                <w:szCs w:val="22"/>
              </w:rPr>
              <w:t xml:space="preserve"> от</w:t>
            </w:r>
            <w:r w:rsidR="00D022AC" w:rsidRPr="00D03606">
              <w:rPr>
                <w:sz w:val="22"/>
                <w:szCs w:val="22"/>
              </w:rPr>
              <w:t xml:space="preserve"> </w:t>
            </w:r>
            <w:r w:rsidR="00D022AC" w:rsidRPr="00D03606">
              <w:rPr>
                <w:bCs/>
                <w:sz w:val="22"/>
                <w:szCs w:val="22"/>
              </w:rPr>
              <w:fldChar w:fldCharType="begin"/>
            </w:r>
            <w:r w:rsidR="00D022AC" w:rsidRPr="00D03606">
              <w:rPr>
                <w:bCs/>
                <w:sz w:val="22"/>
                <w:szCs w:val="22"/>
              </w:rPr>
              <w:instrText xml:space="preserve"> NUMPAGES  </w:instrText>
            </w:r>
            <w:r w:rsidR="00D022AC" w:rsidRPr="00D03606">
              <w:rPr>
                <w:bCs/>
                <w:sz w:val="22"/>
                <w:szCs w:val="22"/>
              </w:rPr>
              <w:fldChar w:fldCharType="separate"/>
            </w:r>
            <w:r w:rsidR="00BA37C5">
              <w:rPr>
                <w:bCs/>
                <w:noProof/>
                <w:sz w:val="22"/>
                <w:szCs w:val="22"/>
              </w:rPr>
              <w:t>2</w:t>
            </w:r>
            <w:r w:rsidR="00D022AC" w:rsidRPr="00D0360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4113504" w14:textId="77777777" w:rsidR="00D022AC" w:rsidRDefault="00D022AC" w:rsidP="00120D09">
    <w:pPr>
      <w:pStyle w:val="Footer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2DD6" w14:textId="7B45C5EB" w:rsidR="00D022AC" w:rsidRPr="008651BB" w:rsidRDefault="00D022AC" w:rsidP="00CC5AC8">
    <w:pPr>
      <w:pStyle w:val="Footer"/>
      <w:pBdr>
        <w:top w:val="inset" w:sz="6" w:space="1" w:color="auto"/>
      </w:pBdr>
      <w:spacing w:before="0" w:after="0" w:line="240" w:lineRule="auto"/>
      <w:jc w:val="center"/>
      <w:rPr>
        <w:sz w:val="22"/>
        <w:szCs w:val="22"/>
        <w:lang w:val="ru-RU"/>
      </w:rPr>
    </w:pPr>
    <w:r w:rsidRPr="008651BB">
      <w:rPr>
        <w:sz w:val="22"/>
        <w:szCs w:val="22"/>
      </w:rPr>
      <w:t xml:space="preserve">гр. София, ул. </w:t>
    </w:r>
    <w:r w:rsidRPr="008651BB">
      <w:rPr>
        <w:sz w:val="22"/>
        <w:szCs w:val="22"/>
        <w:lang w:val="en-US"/>
      </w:rPr>
      <w:t>„</w:t>
    </w:r>
    <w:r w:rsidRPr="008651BB">
      <w:rPr>
        <w:sz w:val="22"/>
        <w:szCs w:val="22"/>
      </w:rPr>
      <w:t>Св.</w:t>
    </w:r>
    <w:r w:rsidRPr="008651BB">
      <w:rPr>
        <w:sz w:val="22"/>
        <w:szCs w:val="22"/>
        <w:lang w:val="en-US"/>
      </w:rPr>
      <w:t xml:space="preserve"> </w:t>
    </w:r>
    <w:r w:rsidRPr="008651BB">
      <w:rPr>
        <w:sz w:val="22"/>
        <w:szCs w:val="22"/>
      </w:rPr>
      <w:t xml:space="preserve">Св. Кирил и </w:t>
    </w:r>
    <w:proofErr w:type="gramStart"/>
    <w:r w:rsidRPr="008651BB">
      <w:rPr>
        <w:sz w:val="22"/>
        <w:szCs w:val="22"/>
      </w:rPr>
      <w:t>Методий“ №</w:t>
    </w:r>
    <w:proofErr w:type="gramEnd"/>
    <w:r w:rsidR="006A766C" w:rsidRPr="008651BB">
      <w:rPr>
        <w:sz w:val="22"/>
        <w:szCs w:val="22"/>
      </w:rPr>
      <w:t xml:space="preserve"> </w:t>
    </w:r>
    <w:r w:rsidRPr="008651BB">
      <w:rPr>
        <w:sz w:val="22"/>
        <w:szCs w:val="22"/>
      </w:rPr>
      <w:t>1</w:t>
    </w:r>
    <w:r w:rsidRPr="008651BB">
      <w:rPr>
        <w:sz w:val="22"/>
        <w:szCs w:val="22"/>
        <w:lang w:val="ru-RU"/>
      </w:rPr>
      <w:t>7</w:t>
    </w:r>
    <w:r w:rsidRPr="008651BB">
      <w:rPr>
        <w:sz w:val="22"/>
        <w:szCs w:val="22"/>
      </w:rPr>
      <w:t>-1</w:t>
    </w:r>
    <w:r w:rsidRPr="008651BB">
      <w:rPr>
        <w:sz w:val="22"/>
        <w:szCs w:val="22"/>
        <w:lang w:val="ru-RU"/>
      </w:rPr>
      <w:t>9</w:t>
    </w:r>
  </w:p>
  <w:p w14:paraId="1BAA4928" w14:textId="0E13F245" w:rsidR="00D022AC" w:rsidRPr="008651BB" w:rsidRDefault="00D022AC" w:rsidP="00CC5AC8">
    <w:pPr>
      <w:pStyle w:val="Footer"/>
      <w:pBdr>
        <w:top w:val="inset" w:sz="6" w:space="1" w:color="auto"/>
      </w:pBdr>
      <w:spacing w:before="0" w:after="0" w:line="240" w:lineRule="auto"/>
      <w:jc w:val="center"/>
      <w:rPr>
        <w:sz w:val="22"/>
        <w:szCs w:val="22"/>
      </w:rPr>
    </w:pPr>
    <w:r w:rsidRPr="008651BB">
      <w:rPr>
        <w:sz w:val="22"/>
        <w:szCs w:val="22"/>
      </w:rPr>
      <w:t>тел.</w:t>
    </w:r>
    <w:r w:rsidRPr="008651BB">
      <w:rPr>
        <w:sz w:val="22"/>
        <w:szCs w:val="22"/>
        <w:lang w:val="ru-RU"/>
      </w:rPr>
      <w:t xml:space="preserve"> 9405 900</w:t>
    </w:r>
    <w:r w:rsidRPr="008651BB">
      <w:rPr>
        <w:sz w:val="22"/>
        <w:szCs w:val="22"/>
      </w:rPr>
      <w:t>, факс</w:t>
    </w:r>
    <w:r w:rsidRPr="008651BB">
      <w:rPr>
        <w:sz w:val="22"/>
        <w:szCs w:val="22"/>
        <w:lang w:val="ru-RU"/>
      </w:rPr>
      <w:t xml:space="preserve"> 987 25 17</w:t>
    </w:r>
    <w:r w:rsidR="008651BB">
      <w:rPr>
        <w:sz w:val="22"/>
        <w:szCs w:val="22"/>
        <w:lang w:val="ru-RU"/>
      </w:rPr>
      <w:t xml:space="preserve">, </w:t>
    </w:r>
    <w:r w:rsidRPr="008651BB">
      <w:rPr>
        <w:sz w:val="22"/>
        <w:szCs w:val="22"/>
      </w:rPr>
      <w:t>e-</w:t>
    </w:r>
    <w:proofErr w:type="spellStart"/>
    <w:r w:rsidRPr="008651BB">
      <w:rPr>
        <w:sz w:val="22"/>
        <w:szCs w:val="22"/>
      </w:rPr>
      <w:t>mail</w:t>
    </w:r>
    <w:proofErr w:type="spellEnd"/>
    <w:r w:rsidRPr="008651BB">
      <w:rPr>
        <w:sz w:val="22"/>
        <w:szCs w:val="22"/>
      </w:rPr>
      <w:t>: e-mrrb@mrrb.government.bg</w:t>
    </w:r>
  </w:p>
  <w:p w14:paraId="6EC531E9" w14:textId="09166890" w:rsidR="00D022AC" w:rsidRPr="00F860CC" w:rsidRDefault="00C70BC9" w:rsidP="00CC5AC8">
    <w:pPr>
      <w:pStyle w:val="Footer"/>
      <w:pBdr>
        <w:top w:val="inset" w:sz="6" w:space="1" w:color="auto"/>
      </w:pBdr>
      <w:spacing w:before="0" w:after="0" w:line="240" w:lineRule="auto"/>
      <w:jc w:val="center"/>
      <w:rPr>
        <w:sz w:val="22"/>
        <w:szCs w:val="22"/>
      </w:rPr>
    </w:pPr>
    <w:hyperlink r:id="rId1" w:history="1">
      <w:r w:rsidRPr="00F860CC">
        <w:rPr>
          <w:rStyle w:val="Hyperlink"/>
          <w:color w:val="auto"/>
          <w:sz w:val="22"/>
          <w:szCs w:val="22"/>
          <w:u w:val="none"/>
        </w:rPr>
        <w:t>www.mrrb.bg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0E7D7" w14:textId="77777777" w:rsidR="003B1F54" w:rsidRDefault="003B1F54">
      <w:r>
        <w:separator/>
      </w:r>
    </w:p>
  </w:footnote>
  <w:footnote w:type="continuationSeparator" w:id="0">
    <w:p w14:paraId="15796CA8" w14:textId="77777777" w:rsidR="003B1F54" w:rsidRDefault="003B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4A50" w14:textId="77777777" w:rsidR="00D022AC" w:rsidRDefault="00D022AC" w:rsidP="00682E20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56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4"/>
      <w:gridCol w:w="9072"/>
    </w:tblGrid>
    <w:tr w:rsidR="00D022AC" w14:paraId="49CAE641" w14:textId="77777777" w:rsidTr="00D03606">
      <w:trPr>
        <w:trHeight w:val="1445"/>
      </w:trPr>
      <w:tc>
        <w:tcPr>
          <w:tcW w:w="284" w:type="dxa"/>
        </w:tcPr>
        <w:p w14:paraId="1FF26470" w14:textId="77777777" w:rsidR="00D022AC" w:rsidRPr="007304FD" w:rsidRDefault="00D022AC" w:rsidP="00B25E5C">
          <w:pPr>
            <w:ind w:firstLine="0"/>
            <w:jc w:val="center"/>
            <w:rPr>
              <w:b/>
              <w:highlight w:val="yellow"/>
              <w:lang w:val="en-US"/>
            </w:rPr>
          </w:pPr>
          <w:r w:rsidRPr="007304FD">
            <w:rPr>
              <w:b/>
              <w:highlight w:val="yellow"/>
              <w:lang w:val="en-US"/>
            </w:rPr>
            <w:ptab w:relativeTo="margin" w:alignment="center" w:leader="none"/>
          </w:r>
        </w:p>
      </w:tc>
      <w:tc>
        <w:tcPr>
          <w:tcW w:w="9072" w:type="dxa"/>
          <w:vAlign w:val="center"/>
        </w:tcPr>
        <w:p w14:paraId="3103CE84" w14:textId="77777777" w:rsidR="00D022AC" w:rsidRPr="00D65E77" w:rsidRDefault="00B53503" w:rsidP="00FA2CB6">
          <w:pPr>
            <w:ind w:firstLine="0"/>
            <w:jc w:val="center"/>
            <w:rPr>
              <w:rFonts w:asciiTheme="minorHAnsi" w:hAnsiTheme="minorHAnsi"/>
              <w:b/>
            </w:rPr>
          </w:pPr>
          <w:r w:rsidRPr="00D65E77">
            <w:rPr>
              <w:rFonts w:ascii="Times New Roman Bold" w:hAnsi="Times New Roman Bold" w:hint="eastAsia"/>
              <w:b/>
            </w:rPr>
            <w:t>МИНИСТЕРСТВО</w:t>
          </w:r>
          <w:r w:rsidRPr="00D65E77">
            <w:rPr>
              <w:rFonts w:ascii="Times New Roman Bold" w:hAnsi="Times New Roman Bold"/>
              <w:b/>
            </w:rPr>
            <w:t xml:space="preserve"> </w:t>
          </w:r>
          <w:r w:rsidRPr="00D65E77">
            <w:rPr>
              <w:rFonts w:ascii="Times New Roman Bold" w:hAnsi="Times New Roman Bold" w:hint="eastAsia"/>
              <w:b/>
            </w:rPr>
            <w:t>НА</w:t>
          </w:r>
          <w:r w:rsidRPr="00D65E77">
            <w:rPr>
              <w:rFonts w:ascii="Times New Roman Bold" w:hAnsi="Times New Roman Bold"/>
              <w:b/>
            </w:rPr>
            <w:t xml:space="preserve"> </w:t>
          </w:r>
          <w:r w:rsidRPr="00D65E77">
            <w:rPr>
              <w:rFonts w:ascii="Times New Roman Bold" w:hAnsi="Times New Roman Bold" w:hint="eastAsia"/>
              <w:b/>
            </w:rPr>
            <w:t>РЕГИОНАЛНОТО</w:t>
          </w:r>
          <w:r w:rsidRPr="00D65E77">
            <w:rPr>
              <w:rFonts w:ascii="Times New Roman Bold" w:hAnsi="Times New Roman Bold"/>
              <w:b/>
            </w:rPr>
            <w:t xml:space="preserve"> </w:t>
          </w:r>
          <w:r w:rsidRPr="00D65E77">
            <w:rPr>
              <w:rFonts w:ascii="Times New Roman Bold" w:hAnsi="Times New Roman Bold" w:hint="eastAsia"/>
              <w:b/>
            </w:rPr>
            <w:t>РАЗВИТИЕ</w:t>
          </w:r>
          <w:r w:rsidRPr="00D65E77">
            <w:rPr>
              <w:rFonts w:ascii="Times New Roman Bold" w:hAnsi="Times New Roman Bold"/>
              <w:b/>
            </w:rPr>
            <w:t xml:space="preserve"> </w:t>
          </w:r>
          <w:r w:rsidRPr="00D65E77">
            <w:rPr>
              <w:rFonts w:ascii="Times New Roman Bold" w:hAnsi="Times New Roman Bold" w:hint="eastAsia"/>
              <w:b/>
            </w:rPr>
            <w:t>И</w:t>
          </w:r>
          <w:r w:rsidRPr="00D65E77">
            <w:rPr>
              <w:rFonts w:ascii="Times New Roman Bold" w:hAnsi="Times New Roman Bold"/>
              <w:b/>
            </w:rPr>
            <w:t xml:space="preserve"> </w:t>
          </w:r>
          <w:r w:rsidRPr="00D65E77">
            <w:rPr>
              <w:rFonts w:ascii="Times New Roman Bold" w:hAnsi="Times New Roman Bold" w:hint="eastAsia"/>
              <w:b/>
            </w:rPr>
            <w:t>БЛАГОУСТРОЙСТВОТО</w:t>
          </w:r>
        </w:p>
        <w:p w14:paraId="7A166FC6" w14:textId="1CEE068B" w:rsidR="00D022AC" w:rsidRPr="00AE4B7F" w:rsidRDefault="00D022AC" w:rsidP="008657A8">
          <w:pPr>
            <w:ind w:firstLine="0"/>
            <w:jc w:val="center"/>
            <w:rPr>
              <w:b/>
            </w:rPr>
          </w:pPr>
          <w:r w:rsidRPr="00D65E77">
            <w:rPr>
              <w:b/>
            </w:rPr>
            <w:t>Д</w:t>
          </w:r>
          <w:r w:rsidR="00B53503" w:rsidRPr="00D65E77">
            <w:rPr>
              <w:b/>
            </w:rPr>
            <w:t>ирекция</w:t>
          </w:r>
          <w:r w:rsidRPr="00D65E77">
            <w:rPr>
              <w:b/>
            </w:rPr>
            <w:t xml:space="preserve"> „</w:t>
          </w:r>
          <w:r w:rsidR="00421D29" w:rsidRPr="00D65E77">
            <w:rPr>
              <w:b/>
            </w:rPr>
            <w:t>Правна</w:t>
          </w:r>
          <w:r w:rsidRPr="00D65E77">
            <w:rPr>
              <w:b/>
            </w:rPr>
            <w:t>”</w:t>
          </w:r>
        </w:p>
      </w:tc>
    </w:tr>
  </w:tbl>
  <w:p w14:paraId="07F0380A" w14:textId="77777777" w:rsidR="00D022AC" w:rsidRPr="00F123A6" w:rsidRDefault="00D022AC" w:rsidP="00E86C09">
    <w:pPr>
      <w:spacing w:before="0" w:after="0"/>
      <w:ind w:firstLine="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D79BE"/>
    <w:multiLevelType w:val="hybridMultilevel"/>
    <w:tmpl w:val="9B00C93C"/>
    <w:lvl w:ilvl="0" w:tplc="040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8B45FF2"/>
    <w:multiLevelType w:val="hybridMultilevel"/>
    <w:tmpl w:val="CB0E64DC"/>
    <w:lvl w:ilvl="0" w:tplc="F65E3C26"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2" w15:restartNumberingAfterBreak="0">
    <w:nsid w:val="5AEB3347"/>
    <w:multiLevelType w:val="hybridMultilevel"/>
    <w:tmpl w:val="E3E6931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98721954">
    <w:abstractNumId w:val="2"/>
  </w:num>
  <w:num w:numId="2" w16cid:durableId="409546859">
    <w:abstractNumId w:val="0"/>
  </w:num>
  <w:num w:numId="3" w16cid:durableId="1115245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FB3"/>
    <w:rsid w:val="0001057E"/>
    <w:rsid w:val="00011EAB"/>
    <w:rsid w:val="0001521F"/>
    <w:rsid w:val="00017451"/>
    <w:rsid w:val="00023F0A"/>
    <w:rsid w:val="00024B85"/>
    <w:rsid w:val="00027908"/>
    <w:rsid w:val="000302E9"/>
    <w:rsid w:val="00032511"/>
    <w:rsid w:val="00040B55"/>
    <w:rsid w:val="0005181B"/>
    <w:rsid w:val="00052578"/>
    <w:rsid w:val="00055134"/>
    <w:rsid w:val="00057E1C"/>
    <w:rsid w:val="0006052A"/>
    <w:rsid w:val="00067E9A"/>
    <w:rsid w:val="000716D7"/>
    <w:rsid w:val="00074F82"/>
    <w:rsid w:val="00084FAD"/>
    <w:rsid w:val="0008513C"/>
    <w:rsid w:val="00085E1E"/>
    <w:rsid w:val="0008612E"/>
    <w:rsid w:val="00092773"/>
    <w:rsid w:val="000959C6"/>
    <w:rsid w:val="000A5F38"/>
    <w:rsid w:val="000C778F"/>
    <w:rsid w:val="000D08CE"/>
    <w:rsid w:val="000E3B6F"/>
    <w:rsid w:val="000F6C84"/>
    <w:rsid w:val="001113E9"/>
    <w:rsid w:val="00114B17"/>
    <w:rsid w:val="0012067F"/>
    <w:rsid w:val="00120D09"/>
    <w:rsid w:val="00122688"/>
    <w:rsid w:val="00123647"/>
    <w:rsid w:val="00127395"/>
    <w:rsid w:val="00127EED"/>
    <w:rsid w:val="00130263"/>
    <w:rsid w:val="00130D80"/>
    <w:rsid w:val="001418BA"/>
    <w:rsid w:val="00145E77"/>
    <w:rsid w:val="00146ABA"/>
    <w:rsid w:val="00166203"/>
    <w:rsid w:val="001717BE"/>
    <w:rsid w:val="00177BA8"/>
    <w:rsid w:val="00182128"/>
    <w:rsid w:val="00190135"/>
    <w:rsid w:val="00190C93"/>
    <w:rsid w:val="00196966"/>
    <w:rsid w:val="001A0B61"/>
    <w:rsid w:val="001A5B9C"/>
    <w:rsid w:val="001C580F"/>
    <w:rsid w:val="001C781A"/>
    <w:rsid w:val="001D3FB3"/>
    <w:rsid w:val="001E132B"/>
    <w:rsid w:val="001E1860"/>
    <w:rsid w:val="001F13AA"/>
    <w:rsid w:val="001F30E8"/>
    <w:rsid w:val="001F3788"/>
    <w:rsid w:val="001F550E"/>
    <w:rsid w:val="001F5CF9"/>
    <w:rsid w:val="002037C8"/>
    <w:rsid w:val="00203A0D"/>
    <w:rsid w:val="00224204"/>
    <w:rsid w:val="002249EA"/>
    <w:rsid w:val="0023067A"/>
    <w:rsid w:val="00233CA8"/>
    <w:rsid w:val="002414DF"/>
    <w:rsid w:val="00241BA9"/>
    <w:rsid w:val="00246101"/>
    <w:rsid w:val="0025052F"/>
    <w:rsid w:val="00251932"/>
    <w:rsid w:val="00251C08"/>
    <w:rsid w:val="002566D6"/>
    <w:rsid w:val="0026272B"/>
    <w:rsid w:val="00262A42"/>
    <w:rsid w:val="00262DE4"/>
    <w:rsid w:val="0026490C"/>
    <w:rsid w:val="002667A7"/>
    <w:rsid w:val="00267EFA"/>
    <w:rsid w:val="00270EEA"/>
    <w:rsid w:val="00272B22"/>
    <w:rsid w:val="002821B2"/>
    <w:rsid w:val="002824A6"/>
    <w:rsid w:val="002826B9"/>
    <w:rsid w:val="00290E1D"/>
    <w:rsid w:val="002A2E6F"/>
    <w:rsid w:val="002B398F"/>
    <w:rsid w:val="002B51B9"/>
    <w:rsid w:val="002C368C"/>
    <w:rsid w:val="002C6B43"/>
    <w:rsid w:val="002D4AD0"/>
    <w:rsid w:val="002D4C5A"/>
    <w:rsid w:val="002E1186"/>
    <w:rsid w:val="002E2B51"/>
    <w:rsid w:val="002E3B3E"/>
    <w:rsid w:val="002E582E"/>
    <w:rsid w:val="002F129F"/>
    <w:rsid w:val="002F2597"/>
    <w:rsid w:val="00302FA0"/>
    <w:rsid w:val="00306F82"/>
    <w:rsid w:val="003140B8"/>
    <w:rsid w:val="0032014D"/>
    <w:rsid w:val="00321114"/>
    <w:rsid w:val="00322AD7"/>
    <w:rsid w:val="00325F33"/>
    <w:rsid w:val="003312DA"/>
    <w:rsid w:val="00345CCC"/>
    <w:rsid w:val="00352A96"/>
    <w:rsid w:val="0035667A"/>
    <w:rsid w:val="0035704D"/>
    <w:rsid w:val="003622CA"/>
    <w:rsid w:val="00365330"/>
    <w:rsid w:val="0036654F"/>
    <w:rsid w:val="0037221D"/>
    <w:rsid w:val="00372FED"/>
    <w:rsid w:val="003736FE"/>
    <w:rsid w:val="00374158"/>
    <w:rsid w:val="0037679B"/>
    <w:rsid w:val="0037750D"/>
    <w:rsid w:val="00384706"/>
    <w:rsid w:val="003950F2"/>
    <w:rsid w:val="0039764C"/>
    <w:rsid w:val="003B01AF"/>
    <w:rsid w:val="003B1F54"/>
    <w:rsid w:val="003B52C6"/>
    <w:rsid w:val="003B5488"/>
    <w:rsid w:val="003C5217"/>
    <w:rsid w:val="003C6400"/>
    <w:rsid w:val="003C7F10"/>
    <w:rsid w:val="003D39C0"/>
    <w:rsid w:val="003E4B66"/>
    <w:rsid w:val="003E5965"/>
    <w:rsid w:val="003F5377"/>
    <w:rsid w:val="00406DBC"/>
    <w:rsid w:val="0041082F"/>
    <w:rsid w:val="00411956"/>
    <w:rsid w:val="00421D29"/>
    <w:rsid w:val="00437B1B"/>
    <w:rsid w:val="0044279F"/>
    <w:rsid w:val="004451BA"/>
    <w:rsid w:val="00450ACD"/>
    <w:rsid w:val="00454CC9"/>
    <w:rsid w:val="00455D40"/>
    <w:rsid w:val="00456F83"/>
    <w:rsid w:val="00457358"/>
    <w:rsid w:val="00462098"/>
    <w:rsid w:val="004708D6"/>
    <w:rsid w:val="00472919"/>
    <w:rsid w:val="00475D52"/>
    <w:rsid w:val="00484C1E"/>
    <w:rsid w:val="00485EC5"/>
    <w:rsid w:val="0049182A"/>
    <w:rsid w:val="00493008"/>
    <w:rsid w:val="00495290"/>
    <w:rsid w:val="004956B7"/>
    <w:rsid w:val="004A6D4E"/>
    <w:rsid w:val="004B0A40"/>
    <w:rsid w:val="004B7925"/>
    <w:rsid w:val="004C23F5"/>
    <w:rsid w:val="004C2A26"/>
    <w:rsid w:val="004C448C"/>
    <w:rsid w:val="004C46C8"/>
    <w:rsid w:val="004C5B70"/>
    <w:rsid w:val="004C6B6C"/>
    <w:rsid w:val="004D3F8C"/>
    <w:rsid w:val="004D49C2"/>
    <w:rsid w:val="004D67CA"/>
    <w:rsid w:val="004E0A5F"/>
    <w:rsid w:val="004E21D1"/>
    <w:rsid w:val="004E586E"/>
    <w:rsid w:val="004E77B6"/>
    <w:rsid w:val="004F5593"/>
    <w:rsid w:val="004F61E8"/>
    <w:rsid w:val="004F7870"/>
    <w:rsid w:val="00500ACB"/>
    <w:rsid w:val="005053C3"/>
    <w:rsid w:val="00521CDA"/>
    <w:rsid w:val="00522E2B"/>
    <w:rsid w:val="005345A4"/>
    <w:rsid w:val="00537B7C"/>
    <w:rsid w:val="00540542"/>
    <w:rsid w:val="0054354F"/>
    <w:rsid w:val="0054462A"/>
    <w:rsid w:val="00551210"/>
    <w:rsid w:val="00557249"/>
    <w:rsid w:val="00561601"/>
    <w:rsid w:val="00564A1E"/>
    <w:rsid w:val="005703A6"/>
    <w:rsid w:val="00570A2A"/>
    <w:rsid w:val="00571946"/>
    <w:rsid w:val="00572029"/>
    <w:rsid w:val="00572DE5"/>
    <w:rsid w:val="00594C86"/>
    <w:rsid w:val="00594D1E"/>
    <w:rsid w:val="00596C7A"/>
    <w:rsid w:val="00596DD7"/>
    <w:rsid w:val="00597130"/>
    <w:rsid w:val="005A13BB"/>
    <w:rsid w:val="005A4C22"/>
    <w:rsid w:val="005B4822"/>
    <w:rsid w:val="005B66C9"/>
    <w:rsid w:val="005B6DA3"/>
    <w:rsid w:val="005C6E83"/>
    <w:rsid w:val="005C75AB"/>
    <w:rsid w:val="005F0FEA"/>
    <w:rsid w:val="005F1F75"/>
    <w:rsid w:val="005F4667"/>
    <w:rsid w:val="00610614"/>
    <w:rsid w:val="0061616F"/>
    <w:rsid w:val="00616D00"/>
    <w:rsid w:val="0062682C"/>
    <w:rsid w:val="006361B1"/>
    <w:rsid w:val="006413DB"/>
    <w:rsid w:val="0064146C"/>
    <w:rsid w:val="00641CC3"/>
    <w:rsid w:val="00645E01"/>
    <w:rsid w:val="006478BF"/>
    <w:rsid w:val="006552CC"/>
    <w:rsid w:val="00655974"/>
    <w:rsid w:val="0065695F"/>
    <w:rsid w:val="006612B2"/>
    <w:rsid w:val="00674585"/>
    <w:rsid w:val="00682E20"/>
    <w:rsid w:val="00687975"/>
    <w:rsid w:val="006913AF"/>
    <w:rsid w:val="006A08C3"/>
    <w:rsid w:val="006A24B9"/>
    <w:rsid w:val="006A2DEF"/>
    <w:rsid w:val="006A766C"/>
    <w:rsid w:val="006B101A"/>
    <w:rsid w:val="006B5B12"/>
    <w:rsid w:val="006B7259"/>
    <w:rsid w:val="006B7DBE"/>
    <w:rsid w:val="006B7F91"/>
    <w:rsid w:val="006C03A0"/>
    <w:rsid w:val="006C4E1E"/>
    <w:rsid w:val="006C5E0F"/>
    <w:rsid w:val="006C6634"/>
    <w:rsid w:val="006E08B5"/>
    <w:rsid w:val="006E4577"/>
    <w:rsid w:val="006E58E9"/>
    <w:rsid w:val="006E712C"/>
    <w:rsid w:val="006F0B70"/>
    <w:rsid w:val="006F0DC3"/>
    <w:rsid w:val="006F5902"/>
    <w:rsid w:val="00701B7B"/>
    <w:rsid w:val="00707391"/>
    <w:rsid w:val="00707A35"/>
    <w:rsid w:val="00710C77"/>
    <w:rsid w:val="00710F78"/>
    <w:rsid w:val="007304FD"/>
    <w:rsid w:val="007330AD"/>
    <w:rsid w:val="007473E6"/>
    <w:rsid w:val="007533E1"/>
    <w:rsid w:val="00754498"/>
    <w:rsid w:val="00766AF9"/>
    <w:rsid w:val="007730FD"/>
    <w:rsid w:val="0077323A"/>
    <w:rsid w:val="00773444"/>
    <w:rsid w:val="0078159F"/>
    <w:rsid w:val="00786904"/>
    <w:rsid w:val="00787DF4"/>
    <w:rsid w:val="007902F6"/>
    <w:rsid w:val="007A26D0"/>
    <w:rsid w:val="007A502C"/>
    <w:rsid w:val="007B059B"/>
    <w:rsid w:val="007B505A"/>
    <w:rsid w:val="007B5D35"/>
    <w:rsid w:val="007B76F5"/>
    <w:rsid w:val="007C0D99"/>
    <w:rsid w:val="007C37ED"/>
    <w:rsid w:val="007C3E9D"/>
    <w:rsid w:val="007C54E8"/>
    <w:rsid w:val="007C7653"/>
    <w:rsid w:val="007C76AB"/>
    <w:rsid w:val="007D4C7A"/>
    <w:rsid w:val="007D625A"/>
    <w:rsid w:val="007E1CBD"/>
    <w:rsid w:val="007E3520"/>
    <w:rsid w:val="007F17D1"/>
    <w:rsid w:val="007F6AD6"/>
    <w:rsid w:val="00821983"/>
    <w:rsid w:val="008308F8"/>
    <w:rsid w:val="00830F65"/>
    <w:rsid w:val="00834052"/>
    <w:rsid w:val="008373A4"/>
    <w:rsid w:val="00863552"/>
    <w:rsid w:val="008636E4"/>
    <w:rsid w:val="008651BB"/>
    <w:rsid w:val="008657A8"/>
    <w:rsid w:val="00873B2A"/>
    <w:rsid w:val="0087415D"/>
    <w:rsid w:val="00876F77"/>
    <w:rsid w:val="00883DAD"/>
    <w:rsid w:val="00887000"/>
    <w:rsid w:val="00895C82"/>
    <w:rsid w:val="008A2775"/>
    <w:rsid w:val="008A453B"/>
    <w:rsid w:val="008A5C84"/>
    <w:rsid w:val="008A77D4"/>
    <w:rsid w:val="008B0255"/>
    <w:rsid w:val="008B61F1"/>
    <w:rsid w:val="008B763A"/>
    <w:rsid w:val="008D6A30"/>
    <w:rsid w:val="00912CD2"/>
    <w:rsid w:val="00913D93"/>
    <w:rsid w:val="0091547C"/>
    <w:rsid w:val="00917D1E"/>
    <w:rsid w:val="009207DD"/>
    <w:rsid w:val="0092127B"/>
    <w:rsid w:val="009223CC"/>
    <w:rsid w:val="00926E79"/>
    <w:rsid w:val="00930453"/>
    <w:rsid w:val="00945767"/>
    <w:rsid w:val="00962602"/>
    <w:rsid w:val="009632F7"/>
    <w:rsid w:val="00963809"/>
    <w:rsid w:val="00965D01"/>
    <w:rsid w:val="00971C9F"/>
    <w:rsid w:val="0098299E"/>
    <w:rsid w:val="009A6E93"/>
    <w:rsid w:val="009B4275"/>
    <w:rsid w:val="009B4438"/>
    <w:rsid w:val="009C5067"/>
    <w:rsid w:val="009C7DEA"/>
    <w:rsid w:val="009D0649"/>
    <w:rsid w:val="009E6845"/>
    <w:rsid w:val="009F5F51"/>
    <w:rsid w:val="009F699D"/>
    <w:rsid w:val="00A00BD0"/>
    <w:rsid w:val="00A108CD"/>
    <w:rsid w:val="00A11E45"/>
    <w:rsid w:val="00A13E81"/>
    <w:rsid w:val="00A14DDB"/>
    <w:rsid w:val="00A1573B"/>
    <w:rsid w:val="00A1592E"/>
    <w:rsid w:val="00A30124"/>
    <w:rsid w:val="00A3041D"/>
    <w:rsid w:val="00A30D86"/>
    <w:rsid w:val="00A3366A"/>
    <w:rsid w:val="00A370D6"/>
    <w:rsid w:val="00A37D9B"/>
    <w:rsid w:val="00A41831"/>
    <w:rsid w:val="00A43A6A"/>
    <w:rsid w:val="00A503EB"/>
    <w:rsid w:val="00A50628"/>
    <w:rsid w:val="00A511E5"/>
    <w:rsid w:val="00A5296A"/>
    <w:rsid w:val="00A56504"/>
    <w:rsid w:val="00A62369"/>
    <w:rsid w:val="00A720CC"/>
    <w:rsid w:val="00A74520"/>
    <w:rsid w:val="00A769C6"/>
    <w:rsid w:val="00A76C75"/>
    <w:rsid w:val="00A826EA"/>
    <w:rsid w:val="00A86CE8"/>
    <w:rsid w:val="00A9233E"/>
    <w:rsid w:val="00A94862"/>
    <w:rsid w:val="00A960F1"/>
    <w:rsid w:val="00AA5C91"/>
    <w:rsid w:val="00AA70CD"/>
    <w:rsid w:val="00AA777E"/>
    <w:rsid w:val="00AB4DBC"/>
    <w:rsid w:val="00AB6024"/>
    <w:rsid w:val="00AB673B"/>
    <w:rsid w:val="00AC6C3F"/>
    <w:rsid w:val="00AD108A"/>
    <w:rsid w:val="00AE027E"/>
    <w:rsid w:val="00AE2E1B"/>
    <w:rsid w:val="00AE4B7F"/>
    <w:rsid w:val="00AE5644"/>
    <w:rsid w:val="00AF588D"/>
    <w:rsid w:val="00B11F74"/>
    <w:rsid w:val="00B15773"/>
    <w:rsid w:val="00B23D0E"/>
    <w:rsid w:val="00B24398"/>
    <w:rsid w:val="00B25E5C"/>
    <w:rsid w:val="00B34004"/>
    <w:rsid w:val="00B36668"/>
    <w:rsid w:val="00B53503"/>
    <w:rsid w:val="00B60D4C"/>
    <w:rsid w:val="00B72CF9"/>
    <w:rsid w:val="00B73CA9"/>
    <w:rsid w:val="00B7444F"/>
    <w:rsid w:val="00B9595C"/>
    <w:rsid w:val="00BA233C"/>
    <w:rsid w:val="00BA37C5"/>
    <w:rsid w:val="00BA7270"/>
    <w:rsid w:val="00BA7485"/>
    <w:rsid w:val="00BA795C"/>
    <w:rsid w:val="00BA7B65"/>
    <w:rsid w:val="00BB2A88"/>
    <w:rsid w:val="00BB64D5"/>
    <w:rsid w:val="00BC0A78"/>
    <w:rsid w:val="00BC12BD"/>
    <w:rsid w:val="00BC2C0F"/>
    <w:rsid w:val="00BD00B3"/>
    <w:rsid w:val="00BD278F"/>
    <w:rsid w:val="00BD75D7"/>
    <w:rsid w:val="00BE7AD8"/>
    <w:rsid w:val="00BF1C66"/>
    <w:rsid w:val="00BF39BB"/>
    <w:rsid w:val="00BF5AAC"/>
    <w:rsid w:val="00C0690A"/>
    <w:rsid w:val="00C06D10"/>
    <w:rsid w:val="00C11694"/>
    <w:rsid w:val="00C12762"/>
    <w:rsid w:val="00C157E6"/>
    <w:rsid w:val="00C17050"/>
    <w:rsid w:val="00C25530"/>
    <w:rsid w:val="00C2596A"/>
    <w:rsid w:val="00C26D94"/>
    <w:rsid w:val="00C33743"/>
    <w:rsid w:val="00C43DBF"/>
    <w:rsid w:val="00C55562"/>
    <w:rsid w:val="00C60C60"/>
    <w:rsid w:val="00C60E66"/>
    <w:rsid w:val="00C64B98"/>
    <w:rsid w:val="00C670A8"/>
    <w:rsid w:val="00C70BC9"/>
    <w:rsid w:val="00C70F62"/>
    <w:rsid w:val="00C716FF"/>
    <w:rsid w:val="00C7434F"/>
    <w:rsid w:val="00C90AE0"/>
    <w:rsid w:val="00C96664"/>
    <w:rsid w:val="00CB64AE"/>
    <w:rsid w:val="00CC5AC8"/>
    <w:rsid w:val="00CC6801"/>
    <w:rsid w:val="00CD0055"/>
    <w:rsid w:val="00CE499A"/>
    <w:rsid w:val="00CE7D76"/>
    <w:rsid w:val="00CF4C02"/>
    <w:rsid w:val="00D022AC"/>
    <w:rsid w:val="00D03606"/>
    <w:rsid w:val="00D12CC3"/>
    <w:rsid w:val="00D23844"/>
    <w:rsid w:val="00D3393A"/>
    <w:rsid w:val="00D34E68"/>
    <w:rsid w:val="00D3660E"/>
    <w:rsid w:val="00D36CB2"/>
    <w:rsid w:val="00D459E0"/>
    <w:rsid w:val="00D5525C"/>
    <w:rsid w:val="00D65E77"/>
    <w:rsid w:val="00D665BF"/>
    <w:rsid w:val="00D744B9"/>
    <w:rsid w:val="00D80085"/>
    <w:rsid w:val="00D84FAB"/>
    <w:rsid w:val="00D85E64"/>
    <w:rsid w:val="00D91846"/>
    <w:rsid w:val="00D95B8C"/>
    <w:rsid w:val="00DA1C61"/>
    <w:rsid w:val="00DA3C87"/>
    <w:rsid w:val="00DA6C20"/>
    <w:rsid w:val="00DB4CAA"/>
    <w:rsid w:val="00DC34FD"/>
    <w:rsid w:val="00DD3DFE"/>
    <w:rsid w:val="00DE376E"/>
    <w:rsid w:val="00DF1008"/>
    <w:rsid w:val="00DF1289"/>
    <w:rsid w:val="00DF206E"/>
    <w:rsid w:val="00DF2FD9"/>
    <w:rsid w:val="00DF6FEE"/>
    <w:rsid w:val="00E0588A"/>
    <w:rsid w:val="00E15176"/>
    <w:rsid w:val="00E15F0E"/>
    <w:rsid w:val="00E200CB"/>
    <w:rsid w:val="00E20E4F"/>
    <w:rsid w:val="00E21E79"/>
    <w:rsid w:val="00E272AA"/>
    <w:rsid w:val="00E32AD3"/>
    <w:rsid w:val="00E40A7F"/>
    <w:rsid w:val="00E4550E"/>
    <w:rsid w:val="00E55C04"/>
    <w:rsid w:val="00E61CDE"/>
    <w:rsid w:val="00E6452B"/>
    <w:rsid w:val="00E64A36"/>
    <w:rsid w:val="00E70179"/>
    <w:rsid w:val="00E74802"/>
    <w:rsid w:val="00E84884"/>
    <w:rsid w:val="00E86C09"/>
    <w:rsid w:val="00E919C3"/>
    <w:rsid w:val="00EA2D8C"/>
    <w:rsid w:val="00EB3838"/>
    <w:rsid w:val="00EB3D01"/>
    <w:rsid w:val="00EB538C"/>
    <w:rsid w:val="00EC02E4"/>
    <w:rsid w:val="00EC2B01"/>
    <w:rsid w:val="00EC72A9"/>
    <w:rsid w:val="00EF3208"/>
    <w:rsid w:val="00EF392B"/>
    <w:rsid w:val="00F00395"/>
    <w:rsid w:val="00F010E1"/>
    <w:rsid w:val="00F0638C"/>
    <w:rsid w:val="00F123A6"/>
    <w:rsid w:val="00F21482"/>
    <w:rsid w:val="00F21A60"/>
    <w:rsid w:val="00F266E5"/>
    <w:rsid w:val="00F33C19"/>
    <w:rsid w:val="00F34245"/>
    <w:rsid w:val="00F3601B"/>
    <w:rsid w:val="00F37D50"/>
    <w:rsid w:val="00F43052"/>
    <w:rsid w:val="00F456F5"/>
    <w:rsid w:val="00F517FC"/>
    <w:rsid w:val="00F51851"/>
    <w:rsid w:val="00F52710"/>
    <w:rsid w:val="00F5314E"/>
    <w:rsid w:val="00F575D6"/>
    <w:rsid w:val="00F6015E"/>
    <w:rsid w:val="00F60F76"/>
    <w:rsid w:val="00F711EA"/>
    <w:rsid w:val="00F7332D"/>
    <w:rsid w:val="00F7468E"/>
    <w:rsid w:val="00F7708C"/>
    <w:rsid w:val="00F80A62"/>
    <w:rsid w:val="00F80EAD"/>
    <w:rsid w:val="00F860CC"/>
    <w:rsid w:val="00F87A21"/>
    <w:rsid w:val="00F92DBF"/>
    <w:rsid w:val="00F965DE"/>
    <w:rsid w:val="00F96AF5"/>
    <w:rsid w:val="00F96D92"/>
    <w:rsid w:val="00FA2B17"/>
    <w:rsid w:val="00FA2CB6"/>
    <w:rsid w:val="00FA7709"/>
    <w:rsid w:val="00FB2ACB"/>
    <w:rsid w:val="00FB5AC6"/>
    <w:rsid w:val="00FB5B19"/>
    <w:rsid w:val="00FC01EE"/>
    <w:rsid w:val="00FC1C5F"/>
    <w:rsid w:val="00FC30BB"/>
    <w:rsid w:val="00FC4755"/>
    <w:rsid w:val="00FC6F7C"/>
    <w:rsid w:val="00FD00D1"/>
    <w:rsid w:val="00FE114D"/>
    <w:rsid w:val="00FF60B2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BA406"/>
  <w15:docId w15:val="{502B9418-FB9A-4A3A-AC43-E6B6635E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391"/>
    <w:pPr>
      <w:spacing w:before="120" w:after="120" w:line="360" w:lineRule="auto"/>
      <w:ind w:firstLine="85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E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34E68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08513C"/>
    <w:rPr>
      <w:color w:val="0000FF"/>
      <w:u w:val="single"/>
    </w:rPr>
  </w:style>
  <w:style w:type="character" w:styleId="PageNumber">
    <w:name w:val="page number"/>
    <w:basedOn w:val="DefaultParagraphFont"/>
    <w:rsid w:val="006E4577"/>
  </w:style>
  <w:style w:type="character" w:customStyle="1" w:styleId="HeaderChar">
    <w:name w:val="Header Char"/>
    <w:link w:val="Header"/>
    <w:rsid w:val="00B7444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90A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9F6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120D09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CB64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B64A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594C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94C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94C8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4C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4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b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imirovaR\AppData\Local\Microsoft\Windows\Temporary%20Internet%20Files\Content.IE5\PYSM78VW\2D1_MRDP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CAD50-908A-4D46-A615-B123E7FB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2D1_MRDPW</Template>
  <TotalTime>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Uiou0poiuop</vt:lpstr>
      <vt:lpstr>Uiou0poiuop</vt:lpstr>
    </vt:vector>
  </TitlesOfParts>
  <Company/>
  <LinksUpToDate>false</LinksUpToDate>
  <CharactersWithSpaces>1111</CharactersWithSpaces>
  <SharedDoc>false</SharedDoc>
  <HLinks>
    <vt:vector size="6" baseType="variant"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http://www.mrrb.government.bg/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Uiou0poiuop</dc:title>
  <dc:creator>Rumiana Vladimirova</dc:creator>
  <cp:lastModifiedBy>Anna-Maria Ivanova</cp:lastModifiedBy>
  <cp:revision>2</cp:revision>
  <cp:lastPrinted>2026-01-28T06:40:00Z</cp:lastPrinted>
  <dcterms:created xsi:type="dcterms:W3CDTF">2026-07-22T14:23:00Z</dcterms:created>
  <dcterms:modified xsi:type="dcterms:W3CDTF">2026-07-22T14:23:00Z</dcterms:modified>
</cp:coreProperties>
</file>